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4B1E67A8" w:rsidR="00DC6F67" w:rsidRDefault="00F5140A" w:rsidP="00DC6F67">
            <w:pPr>
              <w:rPr>
                <w:lang w:val="en-GB"/>
              </w:rPr>
            </w:pPr>
            <w:r>
              <w:rPr>
                <w:lang w:val="en-GB"/>
              </w:rPr>
              <w:t>Carina Holmberg Pousette</w:t>
            </w: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6B2C1324" w:rsidR="00DC6F67" w:rsidRDefault="00F5140A" w:rsidP="00DC6F67">
            <w:pPr>
              <w:rPr>
                <w:lang w:val="en-GB"/>
              </w:rPr>
            </w:pPr>
            <w:r>
              <w:rPr>
                <w:lang w:val="en-GB"/>
              </w:rPr>
              <w:t>International Communications Officer</w:t>
            </w: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1F048B6E" w:rsidR="00DC6F67" w:rsidRDefault="00F5140A" w:rsidP="00DC6F67">
            <w:pPr>
              <w:rPr>
                <w:lang w:val="en-GB"/>
              </w:rPr>
            </w:pPr>
            <w:r>
              <w:rPr>
                <w:lang w:val="en-GB"/>
              </w:rPr>
              <w:t>+46725342244</w:t>
            </w:r>
          </w:p>
        </w:tc>
      </w:tr>
      <w:tr w:rsidR="00DC6F67" w:rsidRPr="00F5140A"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65F883C4" w:rsidR="00DC6F67" w:rsidRDefault="00F5140A" w:rsidP="00DC6F67">
            <w:pPr>
              <w:rPr>
                <w:lang w:val="en-GB"/>
              </w:rPr>
            </w:pPr>
            <w:r>
              <w:rPr>
                <w:lang w:val="en-GB"/>
              </w:rPr>
              <w:t>carina.holmberg_pousette@er.lu.se</w:t>
            </w: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04C501C8" w:rsidR="00DC6F67" w:rsidRPr="00F25BB6" w:rsidRDefault="00F25BB6" w:rsidP="00DC6F67">
            <w:r w:rsidRPr="006B0EAA">
              <w:t>P O Box 117, SE-221 00 Lund</w:t>
            </w:r>
            <w:r>
              <w:t>, Sweden</w:t>
            </w:r>
          </w:p>
        </w:tc>
      </w:tr>
    </w:tbl>
    <w:p w14:paraId="5F44D476" w14:textId="77777777" w:rsidR="00DC6F67" w:rsidRPr="00F25BB6" w:rsidRDefault="00DC6F67" w:rsidP="00DC6F67"/>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proofErr w:type="gramStart"/>
      <w:r>
        <w:rPr>
          <w:lang w:val="en-GB"/>
        </w:rPr>
        <w:t>Candidate</w:t>
      </w:r>
      <w:proofErr w:type="gramEnd"/>
      <w:r>
        <w:rPr>
          <w:lang w:val="en-GB"/>
        </w:rPr>
        <w:t xml:space="preserv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27D77124" w14:textId="192941AE"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72B99DCD" w14:textId="77777777" w:rsidR="00153EBA" w:rsidRPr="006B4353" w:rsidRDefault="00153EBA" w:rsidP="00233D86">
      <w:pPr>
        <w:rPr>
          <w:b/>
          <w:bCs/>
          <w:lang w:val="en-GB"/>
        </w:rPr>
      </w:pPr>
    </w:p>
    <w:p w14:paraId="7531FAED" w14:textId="77777777" w:rsidR="00D47E2F" w:rsidRDefault="00D47E2F" w:rsidP="00E168B8">
      <w:pPr>
        <w:rPr>
          <w:lang w:val="en-GB"/>
        </w:rPr>
      </w:pPr>
    </w:p>
    <w:p w14:paraId="6D47B6D5" w14:textId="7C0C0BEA" w:rsidR="00233D86" w:rsidRDefault="00233D86" w:rsidP="00E168B8">
      <w:pPr>
        <w:rPr>
          <w:lang w:val="en-GB"/>
        </w:rPr>
      </w:pPr>
      <w:proofErr w:type="gramStart"/>
      <w:r>
        <w:rPr>
          <w:lang w:val="en-GB"/>
        </w:rPr>
        <w:t>In order to</w:t>
      </w:r>
      <w:proofErr w:type="gramEnd"/>
      <w:r>
        <w:rPr>
          <w:lang w:val="en-GB"/>
        </w:rPr>
        <w:t xml:space="preserve">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B530E5"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B530E5"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B530E5"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159CFE39" w:rsidR="00E342FF" w:rsidRDefault="00E342FF" w:rsidP="00E342FF">
      <w:pPr>
        <w:rPr>
          <w:lang w:val="en-GB"/>
        </w:rPr>
      </w:pPr>
      <w:r>
        <w:rPr>
          <w:lang w:val="en-GB"/>
        </w:rPr>
        <w:t>Why does the candidate want to participate in the Teaching Sabbat</w:t>
      </w:r>
      <w:r w:rsidR="007845B0">
        <w:rPr>
          <w:lang w:val="en-GB"/>
        </w:rPr>
        <w:t>i</w:t>
      </w:r>
      <w:r>
        <w:rPr>
          <w:lang w:val="en-GB"/>
        </w:rPr>
        <w:t>cal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B530E5"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B530E5"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B530E5"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DF050" w14:textId="77777777" w:rsidR="00E54B39" w:rsidRDefault="00E54B39">
      <w:r>
        <w:separator/>
      </w:r>
    </w:p>
  </w:endnote>
  <w:endnote w:type="continuationSeparator" w:id="0">
    <w:p w14:paraId="3295ED9C" w14:textId="77777777" w:rsidR="00E54B39" w:rsidRDefault="00E54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A874" w14:textId="77777777" w:rsidR="00E54B39" w:rsidRDefault="00E54B39">
      <w:r>
        <w:separator/>
      </w:r>
    </w:p>
  </w:footnote>
  <w:footnote w:type="continuationSeparator" w:id="0">
    <w:p w14:paraId="5351BD77" w14:textId="77777777" w:rsidR="00E54B39" w:rsidRDefault="00E54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B530E5"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092671F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Teaching Sabbatical 202</w:t>
          </w:r>
          <w:r w:rsidR="008405D1">
            <w:rPr>
              <w:i/>
              <w:iCs/>
              <w:sz w:val="20"/>
              <w:lang w:val="en-US"/>
            </w:rPr>
            <w:t>4</w:t>
          </w:r>
          <w:r w:rsidRPr="00D47E2F">
            <w:rPr>
              <w:i/>
              <w:iCs/>
              <w:sz w:val="20"/>
              <w:lang w:val="en-US"/>
            </w:rPr>
            <w:br/>
            <w:t xml:space="preserve">Updated: </w:t>
          </w:r>
          <w:r w:rsidR="008405D1">
            <w:rPr>
              <w:i/>
              <w:iCs/>
              <w:sz w:val="20"/>
              <w:lang w:val="en-US"/>
            </w:rPr>
            <w:t>April</w:t>
          </w:r>
          <w:r w:rsidR="00E77A8B" w:rsidRPr="00D47E2F">
            <w:rPr>
              <w:i/>
              <w:iCs/>
              <w:sz w:val="20"/>
              <w:lang w:val="en-US"/>
            </w:rPr>
            <w:t xml:space="preserve"> 202</w:t>
          </w:r>
          <w:r w:rsidR="008405D1">
            <w:rPr>
              <w:i/>
              <w:iCs/>
              <w:sz w:val="20"/>
              <w:lang w:val="en-US"/>
            </w:rPr>
            <w:t>3</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B530E5"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353"/>
    <w:rsid w:val="006B4854"/>
    <w:rsid w:val="006C0347"/>
    <w:rsid w:val="006D20E5"/>
    <w:rsid w:val="00723B74"/>
    <w:rsid w:val="00725242"/>
    <w:rsid w:val="00783B5E"/>
    <w:rsid w:val="007845B0"/>
    <w:rsid w:val="00787978"/>
    <w:rsid w:val="00787ED4"/>
    <w:rsid w:val="0079139F"/>
    <w:rsid w:val="00793128"/>
    <w:rsid w:val="00793485"/>
    <w:rsid w:val="007D4B9A"/>
    <w:rsid w:val="007D5E94"/>
    <w:rsid w:val="007E0773"/>
    <w:rsid w:val="007E4B1C"/>
    <w:rsid w:val="00807C5D"/>
    <w:rsid w:val="008405D1"/>
    <w:rsid w:val="008451AF"/>
    <w:rsid w:val="008458B9"/>
    <w:rsid w:val="00861801"/>
    <w:rsid w:val="0087543B"/>
    <w:rsid w:val="00893779"/>
    <w:rsid w:val="008940D1"/>
    <w:rsid w:val="0089734B"/>
    <w:rsid w:val="008D33C5"/>
    <w:rsid w:val="008D5477"/>
    <w:rsid w:val="008D7183"/>
    <w:rsid w:val="008E290F"/>
    <w:rsid w:val="008F0074"/>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0E5"/>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54B39"/>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25BB6"/>
    <w:rsid w:val="00F30470"/>
    <w:rsid w:val="00F33FD8"/>
    <w:rsid w:val="00F5140A"/>
    <w:rsid w:val="00F53D90"/>
    <w:rsid w:val="00F54BE9"/>
    <w:rsid w:val="00F63C8F"/>
    <w:rsid w:val="00F67384"/>
    <w:rsid w:val="00F7282A"/>
    <w:rsid w:val="00F81D4F"/>
    <w:rsid w:val="00F86721"/>
    <w:rsid w:val="00F91DAA"/>
    <w:rsid w:val="00F91ECA"/>
    <w:rsid w:val="00F96EC3"/>
    <w:rsid w:val="00FB5A18"/>
    <w:rsid w:val="00FC33C1"/>
    <w:rsid w:val="00FD7DE9"/>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9" ma:contentTypeDescription="Skapa ett nytt dokument." ma:contentTypeScope="" ma:versionID="91e2cb5ee070eeab76e07c5a06a3ad26">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51868840ce02f19898acf56dd1981b29"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151FB873-9052-483C-8339-574B2006C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4</TotalTime>
  <Pages>4</Pages>
  <Words>600</Words>
  <Characters>3185</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Carina Holmberg Pousette</cp:lastModifiedBy>
  <cp:revision>6</cp:revision>
  <cp:lastPrinted>2021-05-21T09:38:00Z</cp:lastPrinted>
  <dcterms:created xsi:type="dcterms:W3CDTF">2024-05-31T07:03:00Z</dcterms:created>
  <dcterms:modified xsi:type="dcterms:W3CDTF">2024-05-31T07:09:00Z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